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09FE0F" w14:textId="75344294" w:rsidR="003321CF" w:rsidRPr="00C34E0A" w:rsidRDefault="001049BB" w:rsidP="00A45523">
      <w:pPr>
        <w:pStyle w:val="TutosTitre"/>
      </w:pPr>
      <w:r w:rsidRPr="00C34E0A"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991387B" wp14:editId="3304F48D">
                <wp:simplePos x="0" y="0"/>
                <wp:positionH relativeFrom="column">
                  <wp:posOffset>-182796</wp:posOffset>
                </wp:positionH>
                <wp:positionV relativeFrom="paragraph">
                  <wp:posOffset>-284672</wp:posOffset>
                </wp:positionV>
                <wp:extent cx="1552575" cy="741872"/>
                <wp:effectExtent l="0" t="0" r="28575" b="203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741872"/>
                        </a:xfrm>
                        <a:prstGeom prst="rect">
                          <a:avLst/>
                        </a:prstGeom>
                        <a:solidFill>
                          <a:srgbClr val="E84E0F"/>
                        </a:solidFill>
                        <a:ln>
                          <a:solidFill>
                            <a:srgbClr val="E84E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73CECBF2" id="Rectangle 1" o:spid="_x0000_s1026" style="position:absolute;margin-left:-14.4pt;margin-top:-22.4pt;width:122.25pt;height:58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" fillcolor="#e84e0f" strokecolor="#e84e0f" strokeweight="1pt"/>
            </w:pict>
          </mc:Fallback>
        </mc:AlternateContent>
      </w:r>
      <w:r w:rsidR="000767D6">
        <w:t>S</w:t>
      </w:r>
      <w:r w:rsidR="00E6482C">
        <w:t>’INSCRIRE AU MODULE VSS </w:t>
      </w:r>
    </w:p>
    <w:p w14:paraId="3C64466A" w14:textId="4B32D62A" w:rsidR="003321CF" w:rsidRPr="00C34E0A" w:rsidRDefault="00EC0407" w:rsidP="009C64B4">
      <w:pPr>
        <w:pStyle w:val="Tutos-Titre1"/>
      </w:pPr>
      <w:r w:rsidRPr="00C34E0A">
        <w:t>Objectif</w:t>
      </w:r>
      <w:r w:rsidR="003F43A0" w:rsidRPr="00C34E0A">
        <w:t xml:space="preserve"> : </w:t>
      </w:r>
      <w:r w:rsidR="00D43BEE">
        <w:t xml:space="preserve">se connecter sur la plateforme pédagogique eformation et s’auto-inscrire au module </w:t>
      </w:r>
      <w:r w:rsidR="00A42DA7">
        <w:t>Violences Sexistes et Sexuelles : STOP !</w:t>
      </w:r>
      <w:r w:rsidR="00D43BEE">
        <w:t xml:space="preserve"> </w:t>
      </w:r>
    </w:p>
    <w:p w14:paraId="6DEE167D" w14:textId="77777777" w:rsidR="003321CF" w:rsidRPr="00A45523" w:rsidRDefault="00CD4DA0" w:rsidP="00A45523">
      <w:pPr>
        <w:pStyle w:val="Tutos-Titre2"/>
      </w:pPr>
      <w:r>
        <w:t>Se connecter à la plateforme eformation</w:t>
      </w:r>
    </w:p>
    <w:p w14:paraId="61E1AC46" w14:textId="7A45ADE7" w:rsidR="003B65A4" w:rsidRDefault="003B65A4" w:rsidP="003B65A4">
      <w:pPr>
        <w:pStyle w:val="Charte-Corps"/>
        <w:rPr>
          <w:rStyle w:val="Lienhypertexte"/>
        </w:rPr>
      </w:pPr>
      <w:r w:rsidRPr="003B65A4">
        <w:t xml:space="preserve">Cliquez sur le lien du cours : </w:t>
      </w:r>
      <w:hyperlink r:id="rId8" w:history="1"/>
      <w:r w:rsidR="00C07295">
        <w:rPr>
          <w:rStyle w:val="Lienhypertexte"/>
        </w:rPr>
        <w:t xml:space="preserve"> </w:t>
      </w:r>
      <w:bookmarkStart w:id="0" w:name="_GoBack"/>
      <w:r w:rsidR="00BB45F7">
        <w:fldChar w:fldCharType="begin"/>
      </w:r>
      <w:r w:rsidR="00BB45F7">
        <w:instrText xml:space="preserve"> HYPERLINK "https://eformation.univ-grenoble-alpes.fr/course/view.php?id=2668" </w:instrText>
      </w:r>
      <w:r w:rsidR="00BB45F7">
        <w:fldChar w:fldCharType="separate"/>
      </w:r>
      <w:r w:rsidR="00C07295" w:rsidRPr="006177D5">
        <w:rPr>
          <w:rStyle w:val="Lienhypertexte"/>
        </w:rPr>
        <w:t>https://eformation.univ-grenoble-alpes.fr/course/view.php?id=2668</w:t>
      </w:r>
      <w:r w:rsidR="00BB45F7">
        <w:rPr>
          <w:rStyle w:val="Lienhypertexte"/>
        </w:rPr>
        <w:fldChar w:fldCharType="end"/>
      </w:r>
    </w:p>
    <w:bookmarkEnd w:id="0"/>
    <w:p w14:paraId="3648717A" w14:textId="057CC417" w:rsidR="0068608C" w:rsidRDefault="0068608C" w:rsidP="005E7F9D">
      <w:pPr>
        <w:pStyle w:val="Charte-Corps"/>
        <w:jc w:val="center"/>
      </w:pPr>
    </w:p>
    <w:p w14:paraId="1BAB62D7" w14:textId="1E7B690B" w:rsidR="00B525D2" w:rsidRDefault="00B525D2" w:rsidP="005E7F9D">
      <w:pPr>
        <w:pStyle w:val="Charte-Corps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AC39A02" wp14:editId="6A97F564">
                <wp:simplePos x="0" y="0"/>
                <wp:positionH relativeFrom="column">
                  <wp:posOffset>4266565</wp:posOffset>
                </wp:positionH>
                <wp:positionV relativeFrom="paragraph">
                  <wp:posOffset>1187450</wp:posOffset>
                </wp:positionV>
                <wp:extent cx="1249045" cy="857782"/>
                <wp:effectExtent l="19050" t="38100" r="27305" b="1905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9045" cy="857782"/>
                          <a:chOff x="0" y="0"/>
                          <a:chExt cx="1249045" cy="857782"/>
                        </a:xfrm>
                      </wpg:grpSpPr>
                      <wps:wsp>
                        <wps:cNvPr id="11" name="Connecteur droit avec flèche 11"/>
                        <wps:cNvCnPr/>
                        <wps:spPr>
                          <a:xfrm flipH="1" flipV="1">
                            <a:off x="255270" y="0"/>
                            <a:ext cx="318977" cy="32448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E84E0F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" name="Groupe 13"/>
                        <wpg:cNvGrpSpPr/>
                        <wpg:grpSpPr>
                          <a:xfrm>
                            <a:off x="0" y="331470"/>
                            <a:ext cx="1249045" cy="526312"/>
                            <a:chOff x="0" y="0"/>
                            <a:chExt cx="1249045" cy="526312"/>
                          </a:xfrm>
                        </wpg:grpSpPr>
                        <wps:wsp>
                          <wps:cNvPr id="10" name="Rectangle 10"/>
                          <wps:cNvSpPr/>
                          <wps:spPr>
                            <a:xfrm>
                              <a:off x="0" y="0"/>
                              <a:ext cx="1249045" cy="526312"/>
                            </a:xfrm>
                            <a:prstGeom prst="rect">
                              <a:avLst/>
                            </a:prstGeom>
                            <a:noFill/>
                            <a:ln w="28575">
                              <a:solidFill>
                                <a:srgbClr val="E84E0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Zone de texte 12"/>
                          <wps:cNvSpPr txBox="1"/>
                          <wps:spPr>
                            <a:xfrm>
                              <a:off x="90377" y="47847"/>
                              <a:ext cx="1068070" cy="4306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74F531D" w14:textId="77777777" w:rsidR="00CB20A3" w:rsidRDefault="00CB20A3">
                                <w:r>
                                  <w:t>Cliquez sur « Conti</w:t>
                                </w:r>
                                <w:r w:rsidR="0036444B">
                                  <w:t>nuer »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0AC39A02" id="Groupe 7" o:spid="_x0000_s1026" style="position:absolute;left:0;text-align:left;margin-left:335.95pt;margin-top:93.5pt;width:98.35pt;height:67.55pt;z-index:251687936" coordsize="12490,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1" o:spid="_x0000_s1027" type="#_x0000_t32" style="position:absolute;left:2552;width:3190;height:32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" strokecolor="#e84e0f" strokeweight="2.25pt">
                  <v:stroke endarrow="block" joinstyle="miter"/>
                </v:shape>
                <v:group id="Groupe 13" o:spid="_x0000_s1028" style="position:absolute;top:3314;width:12490;height:5263" coordsize="12490,5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0" o:spid="_x0000_s1029" style="position:absolute;width:12490;height:5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" filled="f" strokecolor="#e84e0f" strokeweight="2.2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2" o:spid="_x0000_s1030" type="#_x0000_t202" style="position:absolute;left:903;top:478;width:10681;height:4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174F531D" w14:textId="77777777" w:rsidR="00CB20A3" w:rsidRDefault="00CB20A3">
                          <w:r>
                            <w:t>Cliquez sur « Conti</w:t>
                          </w:r>
                          <w:r w:rsidR="0036444B">
                            <w:t>nuer »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68608C">
        <w:rPr>
          <w:noProof/>
        </w:rPr>
        <w:drawing>
          <wp:anchor distT="0" distB="0" distL="114300" distR="114300" simplePos="0" relativeHeight="251686912" behindDoc="0" locked="0" layoutInCell="1" allowOverlap="1" wp14:anchorId="436EF009" wp14:editId="38C1B6E7">
            <wp:simplePos x="0" y="0"/>
            <wp:positionH relativeFrom="column">
              <wp:posOffset>2296795</wp:posOffset>
            </wp:positionH>
            <wp:positionV relativeFrom="paragraph">
              <wp:posOffset>730250</wp:posOffset>
            </wp:positionV>
            <wp:extent cx="3905250" cy="131445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9" t="35539" r="12048" b="12277"/>
                    <a:stretch/>
                  </pic:blipFill>
                  <pic:spPr bwMode="auto">
                    <a:xfrm>
                      <a:off x="0" y="0"/>
                      <a:ext cx="3905250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25D2">
        <w:rPr>
          <w:noProof/>
        </w:rPr>
        <w:drawing>
          <wp:inline distT="0" distB="0" distL="0" distR="0" wp14:anchorId="708E2C9B" wp14:editId="3F65BCE7">
            <wp:extent cx="6661150" cy="2698115"/>
            <wp:effectExtent l="0" t="0" r="635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6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030A" w14:textId="77777777" w:rsidR="00B525D2" w:rsidRDefault="00B525D2" w:rsidP="005E7F9D">
      <w:pPr>
        <w:pStyle w:val="Charte-Corps"/>
        <w:jc w:val="center"/>
      </w:pPr>
    </w:p>
    <w:p w14:paraId="7CE19364" w14:textId="77777777" w:rsidR="00365C8F" w:rsidRDefault="009F50FB" w:rsidP="003B65A4">
      <w:pPr>
        <w:pStyle w:val="Charte-Corps"/>
      </w:pPr>
      <w:r>
        <w:t>Vous accédez à la page d’accueil de la plateforme eformation.</w:t>
      </w:r>
    </w:p>
    <w:p w14:paraId="74E0695F" w14:textId="77777777" w:rsidR="00E257C0" w:rsidRDefault="00E257C0" w:rsidP="003B65A4">
      <w:pPr>
        <w:pStyle w:val="Charte-Corps"/>
      </w:pPr>
    </w:p>
    <w:p w14:paraId="60376010" w14:textId="77777777" w:rsidR="00365C8F" w:rsidRDefault="00EF2F74" w:rsidP="007C1A48">
      <w:pPr>
        <w:pStyle w:val="Charte-Corps"/>
        <w:jc w:val="center"/>
      </w:pPr>
      <w:r w:rsidRPr="007C1A48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6C21C10" wp14:editId="0FBB7BD7">
                <wp:simplePos x="0" y="0"/>
                <wp:positionH relativeFrom="column">
                  <wp:posOffset>2914989</wp:posOffset>
                </wp:positionH>
                <wp:positionV relativeFrom="paragraph">
                  <wp:posOffset>2008416</wp:posOffset>
                </wp:positionV>
                <wp:extent cx="2200939" cy="175881"/>
                <wp:effectExtent l="0" t="95250" r="8890" b="3429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00939" cy="17588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84E0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DFC07F7" id="Connecteur droit avec flèche 14" o:spid="_x0000_s1026" type="#_x0000_t32" style="position:absolute;margin-left:229.55pt;margin-top:158.15pt;width:173.3pt;height:13.85pt;flip:x y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" strokecolor="#e84e0f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68A9B7B" wp14:editId="2E7B9640">
                <wp:simplePos x="0" y="0"/>
                <wp:positionH relativeFrom="column">
                  <wp:posOffset>5097455</wp:posOffset>
                </wp:positionH>
                <wp:positionV relativeFrom="paragraph">
                  <wp:posOffset>1867018</wp:posOffset>
                </wp:positionV>
                <wp:extent cx="1737995" cy="621887"/>
                <wp:effectExtent l="0" t="19050" r="0" b="6985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621887"/>
                          <a:chOff x="0" y="0"/>
                          <a:chExt cx="1737995" cy="621887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21265" y="0"/>
                            <a:ext cx="1695450" cy="5257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84E0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Zone de texte 17"/>
                        <wps:cNvSpPr txBox="1"/>
                        <wps:spPr>
                          <a:xfrm>
                            <a:off x="0" y="47847"/>
                            <a:ext cx="1737995" cy="574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2DA261" w14:textId="77777777" w:rsidR="007C1A48" w:rsidRDefault="007C1A48" w:rsidP="007C1A48">
                              <w:r>
                                <w:t xml:space="preserve">Cliquez sur </w:t>
                              </w:r>
                            </w:p>
                            <w:p w14:paraId="5FBB2E3D" w14:textId="77777777" w:rsidR="007C1A48" w:rsidRDefault="007C1A48" w:rsidP="007C1A48">
                              <w:r>
                                <w:t>« Compte universitaire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68A9B7B" id="Groupe 18" o:spid="_x0000_s1031" style="position:absolute;left:0;text-align:left;margin-left:401.35pt;margin-top:147pt;width:136.85pt;height:48.95pt;z-index:251656192" coordsize="17379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">
                <v:rect id="Rectangle 16" o:spid="_x0000_s1032" style="position:absolute;left:212;width:1695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" filled="f" strokecolor="#e84e0f" strokeweight="2.25pt"/>
                <v:shape id="Zone de texte 17" o:spid="_x0000_s1033" type="#_x0000_t202" style="position:absolute;top:478;width:17379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<v:textbox>
                    <w:txbxContent>
                      <w:p w14:paraId="462DA261" w14:textId="77777777" w:rsidR="007C1A48" w:rsidRDefault="007C1A48" w:rsidP="007C1A48">
                        <w:r>
                          <w:t xml:space="preserve">Cliquez sur </w:t>
                        </w:r>
                      </w:p>
                      <w:p w14:paraId="5FBB2E3D" w14:textId="77777777" w:rsidR="007C1A48" w:rsidRDefault="007C1A48" w:rsidP="007C1A48">
                        <w:r>
                          <w:t>« Compte universitaire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5C8F" w:rsidRPr="00365C8F">
        <w:rPr>
          <w:noProof/>
        </w:rPr>
        <w:drawing>
          <wp:inline distT="0" distB="0" distL="0" distR="0" wp14:anchorId="563FE38D" wp14:editId="6C096AF1">
            <wp:extent cx="3320099" cy="2520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1011" b="28708"/>
                    <a:stretch/>
                  </pic:blipFill>
                  <pic:spPr bwMode="auto">
                    <a:xfrm>
                      <a:off x="0" y="0"/>
                      <a:ext cx="332009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6D3E13" w14:textId="77777777" w:rsidR="00365C8F" w:rsidRDefault="00365C8F" w:rsidP="003B65A4">
      <w:pPr>
        <w:pStyle w:val="Charte-Corps"/>
      </w:pPr>
    </w:p>
    <w:p w14:paraId="44F326D5" w14:textId="77777777" w:rsidR="00EF2F74" w:rsidRDefault="00EF2F74" w:rsidP="003B65A4">
      <w:pPr>
        <w:pStyle w:val="Charte-Corps"/>
      </w:pPr>
    </w:p>
    <w:p w14:paraId="3F25A19B" w14:textId="77777777" w:rsidR="00EF2F74" w:rsidRDefault="00EF2F74" w:rsidP="003B65A4">
      <w:pPr>
        <w:pStyle w:val="Charte-Corps"/>
      </w:pPr>
    </w:p>
    <w:p w14:paraId="21B58430" w14:textId="77777777" w:rsidR="00EF2F74" w:rsidRDefault="00EF2F74" w:rsidP="003B65A4">
      <w:pPr>
        <w:pStyle w:val="Charte-Corps"/>
      </w:pPr>
    </w:p>
    <w:p w14:paraId="4B9CE6D9" w14:textId="77777777" w:rsidR="00EF2F74" w:rsidRDefault="00EF2F74" w:rsidP="003B65A4">
      <w:pPr>
        <w:pStyle w:val="Charte-Corps"/>
      </w:pPr>
    </w:p>
    <w:p w14:paraId="5D5102A0" w14:textId="77777777" w:rsidR="00EF2F74" w:rsidRDefault="00EF2F74" w:rsidP="003B65A4">
      <w:pPr>
        <w:pStyle w:val="Charte-Corps"/>
      </w:pPr>
    </w:p>
    <w:p w14:paraId="07DE8E44" w14:textId="77777777" w:rsidR="00EF2F74" w:rsidRDefault="00EF2F74" w:rsidP="003B65A4">
      <w:pPr>
        <w:pStyle w:val="Charte-Corps"/>
      </w:pPr>
    </w:p>
    <w:p w14:paraId="00353A3E" w14:textId="77777777" w:rsidR="00EF2F74" w:rsidRDefault="00EF2F74" w:rsidP="003B65A4">
      <w:pPr>
        <w:pStyle w:val="Charte-Corps"/>
      </w:pPr>
    </w:p>
    <w:p w14:paraId="150801B1" w14:textId="2ADDC034" w:rsidR="009F50FB" w:rsidRDefault="009F50FB" w:rsidP="009F50FB">
      <w:pPr>
        <w:pStyle w:val="Charte-Corps"/>
        <w:numPr>
          <w:ilvl w:val="0"/>
          <w:numId w:val="13"/>
        </w:numPr>
      </w:pPr>
      <w:r>
        <w:t xml:space="preserve">Sélectionnez votre établissement d’appartenance </w:t>
      </w:r>
      <w:r w:rsidR="00597841">
        <w:t>(UGA si vous êtes à l’UGA, INP si vous êtes à l’INP, etc.)</w:t>
      </w:r>
    </w:p>
    <w:p w14:paraId="6F359A5F" w14:textId="77777777" w:rsidR="00365C8F" w:rsidRDefault="009F50FB" w:rsidP="009F50FB">
      <w:pPr>
        <w:pStyle w:val="Charte-Corps"/>
        <w:numPr>
          <w:ilvl w:val="0"/>
          <w:numId w:val="13"/>
        </w:numPr>
      </w:pPr>
      <w:r>
        <w:t>Cochez, si vous souhaitez contourner cette étape lors de votre prochaine connexion, le deuxième choix.</w:t>
      </w:r>
    </w:p>
    <w:p w14:paraId="76702A1F" w14:textId="77777777" w:rsidR="009F50FB" w:rsidRDefault="009F50FB" w:rsidP="009F50FB">
      <w:pPr>
        <w:pStyle w:val="Charte-Corps"/>
        <w:numPr>
          <w:ilvl w:val="0"/>
          <w:numId w:val="13"/>
        </w:numPr>
      </w:pPr>
      <w:r>
        <w:t>Cliquez sur « Sélection »</w:t>
      </w:r>
    </w:p>
    <w:p w14:paraId="480CE42B" w14:textId="77777777" w:rsidR="00EF2F74" w:rsidRDefault="00EF2F74" w:rsidP="00EF2F74">
      <w:pPr>
        <w:pStyle w:val="Charte-Corps"/>
        <w:ind w:left="720"/>
      </w:pPr>
    </w:p>
    <w:p w14:paraId="319A17AB" w14:textId="77777777" w:rsidR="00365C8F" w:rsidRDefault="009F50FB" w:rsidP="009F50FB">
      <w:pPr>
        <w:pStyle w:val="Charte-Corps"/>
        <w:jc w:val="center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0588DC5" wp14:editId="20439FE7">
                <wp:simplePos x="0" y="0"/>
                <wp:positionH relativeFrom="column">
                  <wp:posOffset>-174025</wp:posOffset>
                </wp:positionH>
                <wp:positionV relativeFrom="paragraph">
                  <wp:posOffset>695472</wp:posOffset>
                </wp:positionV>
                <wp:extent cx="243785" cy="250270"/>
                <wp:effectExtent l="0" t="19050" r="23495" b="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785" cy="250270"/>
                          <a:chOff x="-227146" y="-927"/>
                          <a:chExt cx="1943861" cy="574041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21265" y="0"/>
                            <a:ext cx="1695450" cy="5257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84E0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Zone de texte 29"/>
                        <wps:cNvSpPr txBox="1"/>
                        <wps:spPr>
                          <a:xfrm>
                            <a:off x="-227146" y="-927"/>
                            <a:ext cx="1737997" cy="5740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655F39" w14:textId="77777777" w:rsidR="009F50FB" w:rsidRDefault="009F50FB" w:rsidP="007C1A48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0588DC5" id="Groupe 27" o:spid="_x0000_s1034" style="position:absolute;left:0;text-align:left;margin-left:-13.7pt;margin-top:54.75pt;width:19.2pt;height:19.7pt;z-index:251664384;mso-width-relative:margin;mso-height-relative:margin" coordorigin="-2271,-9" coordsize="19438,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">
                <v:rect id="Rectangle 28" o:spid="_x0000_s1035" style="position:absolute;left:212;width:16955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" filled="f" strokecolor="#e84e0f" strokeweight="2.25pt"/>
                <v:shape id="Zone de texte 29" o:spid="_x0000_s1036" type="#_x0000_t202" style="position:absolute;left:-2271;top:-9;width:17379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14:paraId="67655F39" w14:textId="77777777" w:rsidR="009F50FB" w:rsidRDefault="009F50FB" w:rsidP="007C1A48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50F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5A1285" wp14:editId="63855B98">
                <wp:simplePos x="0" y="0"/>
                <wp:positionH relativeFrom="column">
                  <wp:posOffset>5867932</wp:posOffset>
                </wp:positionH>
                <wp:positionV relativeFrom="paragraph">
                  <wp:posOffset>891894</wp:posOffset>
                </wp:positionV>
                <wp:extent cx="170992" cy="388088"/>
                <wp:effectExtent l="57150" t="38100" r="19685" b="12065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992" cy="3880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84E0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210F385" id="Connecteur droit avec flèche 26" o:spid="_x0000_s1026" type="#_x0000_t32" style="position:absolute;margin-left:462.05pt;margin-top:70.25pt;width:13.45pt;height:30.5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" strokecolor="#e84e0f" strokeweight="2.25pt">
                <v:stroke endarrow="block" joinstyle="miter"/>
              </v:shape>
            </w:pict>
          </mc:Fallback>
        </mc:AlternateContent>
      </w:r>
      <w:r w:rsidRPr="009F50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17C9E9" wp14:editId="41A9B481">
                <wp:simplePos x="0" y="0"/>
                <wp:positionH relativeFrom="column">
                  <wp:posOffset>2217420</wp:posOffset>
                </wp:positionH>
                <wp:positionV relativeFrom="paragraph">
                  <wp:posOffset>1074420</wp:posOffset>
                </wp:positionV>
                <wp:extent cx="170992" cy="388088"/>
                <wp:effectExtent l="57150" t="38100" r="19685" b="1206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992" cy="38808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84E0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7D4372F7" id="Connecteur droit avec flèche 25" o:spid="_x0000_s1026" type="#_x0000_t32" style="position:absolute;margin-left:174.6pt;margin-top:84.6pt;width:13.45pt;height:30.55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" strokecolor="#e84e0f" strokeweight="2.25pt">
                <v:stroke endarrow="block" joinstyle="miter"/>
              </v:shape>
            </w:pict>
          </mc:Fallback>
        </mc:AlternateContent>
      </w:r>
      <w:r w:rsidRPr="009F50F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67E8FEF" wp14:editId="606479D9">
                <wp:simplePos x="0" y="0"/>
                <wp:positionH relativeFrom="column">
                  <wp:posOffset>81413</wp:posOffset>
                </wp:positionH>
                <wp:positionV relativeFrom="paragraph">
                  <wp:posOffset>569757</wp:posOffset>
                </wp:positionV>
                <wp:extent cx="462117" cy="223284"/>
                <wp:effectExtent l="19050" t="38100" r="52705" b="2476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117" cy="22328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84E0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14341A42" id="Connecteur droit avec flèche 19" o:spid="_x0000_s1026" type="#_x0000_t32" style="position:absolute;margin-left:6.4pt;margin-top:44.85pt;width:36.4pt;height:17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" strokecolor="#e84e0f" strokeweight="2.25pt">
                <v:stroke endarrow="block" joinstyle="miter"/>
              </v:shape>
            </w:pict>
          </mc:Fallback>
        </mc:AlternateContent>
      </w:r>
      <w:r w:rsidR="00365C8F" w:rsidRPr="00365C8F">
        <w:rPr>
          <w:noProof/>
        </w:rPr>
        <w:drawing>
          <wp:inline distT="0" distB="0" distL="0" distR="0" wp14:anchorId="09A35240" wp14:editId="5997219D">
            <wp:extent cx="5678797" cy="1080000"/>
            <wp:effectExtent l="0" t="0" r="0" b="635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8797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AD0FC" w14:textId="77777777" w:rsidR="00365C8F" w:rsidRDefault="005B6E0E" w:rsidP="003B65A4">
      <w:pPr>
        <w:pStyle w:val="Charte-Corps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F15F00" wp14:editId="67D64A1B">
                <wp:simplePos x="0" y="0"/>
                <wp:positionH relativeFrom="column">
                  <wp:posOffset>5944525</wp:posOffset>
                </wp:positionH>
                <wp:positionV relativeFrom="paragraph">
                  <wp:posOffset>83072</wp:posOffset>
                </wp:positionV>
                <wp:extent cx="212631" cy="229229"/>
                <wp:effectExtent l="19050" t="19050" r="16510" b="190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31" cy="22922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84E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5A77F804" id="Rectangle 34" o:spid="_x0000_s1026" style="position:absolute;margin-left:468.05pt;margin-top:6.55pt;width:16.75pt;height:18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" filled="f" strokecolor="#e84e0f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E5D61C" wp14:editId="6653C404">
                <wp:simplePos x="0" y="0"/>
                <wp:positionH relativeFrom="column">
                  <wp:posOffset>5913371</wp:posOffset>
                </wp:positionH>
                <wp:positionV relativeFrom="paragraph">
                  <wp:posOffset>82668</wp:posOffset>
                </wp:positionV>
                <wp:extent cx="217967" cy="250270"/>
                <wp:effectExtent l="0" t="0" r="0" b="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67" cy="25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DA4F8" w14:textId="77777777" w:rsidR="009F50FB" w:rsidRDefault="009F50FB" w:rsidP="007C1A48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E5D61C" id="Zone de texte 35" o:spid="_x0000_s1037" type="#_x0000_t202" style="position:absolute;left:0;text-align:left;margin-left:465.6pt;margin-top:6.5pt;width:17.15pt;height:19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" filled="f" stroked="f" strokeweight=".5pt">
                <v:textbox>
                  <w:txbxContent>
                    <w:p w14:paraId="09DDA4F8" w14:textId="77777777" w:rsidR="009F50FB" w:rsidRDefault="009F50FB" w:rsidP="007C1A48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93B11C" wp14:editId="5AFE48FA">
                <wp:simplePos x="0" y="0"/>
                <wp:positionH relativeFrom="column">
                  <wp:posOffset>2286925</wp:posOffset>
                </wp:positionH>
                <wp:positionV relativeFrom="paragraph">
                  <wp:posOffset>285091</wp:posOffset>
                </wp:positionV>
                <wp:extent cx="212631" cy="229229"/>
                <wp:effectExtent l="19050" t="19050" r="1651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31" cy="22922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84E0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409E8444" id="Rectangle 31" o:spid="_x0000_s1026" style="position:absolute;margin-left:180.05pt;margin-top:22.45pt;width:16.75pt;height:18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" filled="f" strokecolor="#e84e0f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42756F" wp14:editId="58A022A0">
                <wp:simplePos x="0" y="0"/>
                <wp:positionH relativeFrom="column">
                  <wp:posOffset>2255771</wp:posOffset>
                </wp:positionH>
                <wp:positionV relativeFrom="paragraph">
                  <wp:posOffset>284687</wp:posOffset>
                </wp:positionV>
                <wp:extent cx="217967" cy="25027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67" cy="250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3A09E" w14:textId="77777777" w:rsidR="009F50FB" w:rsidRDefault="009F50FB" w:rsidP="007C1A48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6842756F" id="Zone de texte 32" o:spid="_x0000_s1038" type="#_x0000_t202" style="position:absolute;left:0;text-align:left;margin-left:177.6pt;margin-top:22.4pt;width:17.15pt;height:19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" filled="f" stroked="f" strokeweight=".5pt">
                <v:textbox>
                  <w:txbxContent>
                    <w:p w14:paraId="2013A09E" w14:textId="77777777" w:rsidR="009F50FB" w:rsidRDefault="009F50FB" w:rsidP="007C1A48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B8059E6" w14:textId="77777777" w:rsidR="005B6E0E" w:rsidRDefault="005B6E0E" w:rsidP="003B65A4">
      <w:pPr>
        <w:pStyle w:val="Charte-Corps"/>
      </w:pPr>
    </w:p>
    <w:p w14:paraId="560573E4" w14:textId="77777777" w:rsidR="005B6E0E" w:rsidRDefault="005B6E0E" w:rsidP="003B65A4">
      <w:pPr>
        <w:pStyle w:val="Charte-Corps"/>
      </w:pPr>
    </w:p>
    <w:p w14:paraId="2A3BD988" w14:textId="1118CF06" w:rsidR="005B6E0E" w:rsidRDefault="005B6E0E" w:rsidP="003B65A4">
      <w:pPr>
        <w:pStyle w:val="Charte-Corps"/>
      </w:pPr>
      <w:r>
        <w:t>Identifiez-vous en utilisant vos identifiants universitaires (</w:t>
      </w:r>
      <w:r w:rsidR="008A6093">
        <w:t>attention la capture ci-dessous est celle pour l’UGA, vous aurez un portail différent selon votre établissement</w:t>
      </w:r>
      <w:r>
        <w:t>) :</w:t>
      </w:r>
    </w:p>
    <w:p w14:paraId="5514F8DE" w14:textId="77777777" w:rsidR="00EF2F74" w:rsidRDefault="00EF2F74" w:rsidP="003B65A4">
      <w:pPr>
        <w:pStyle w:val="Charte-Corps"/>
      </w:pPr>
    </w:p>
    <w:p w14:paraId="209C3AE9" w14:textId="77777777" w:rsidR="00365C8F" w:rsidRDefault="00EF2F74" w:rsidP="005B6E0E">
      <w:pPr>
        <w:pStyle w:val="Charte-Corps"/>
        <w:jc w:val="center"/>
      </w:pPr>
      <w:r w:rsidRPr="005B6E0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5D4545" wp14:editId="1F37262F">
                <wp:simplePos x="0" y="0"/>
                <wp:positionH relativeFrom="column">
                  <wp:posOffset>3281813</wp:posOffset>
                </wp:positionH>
                <wp:positionV relativeFrom="paragraph">
                  <wp:posOffset>864087</wp:posOffset>
                </wp:positionV>
                <wp:extent cx="2509284" cy="1094770"/>
                <wp:effectExtent l="38100" t="19050" r="24765" b="4826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09284" cy="10947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84E0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454341B" id="Connecteur droit avec flèche 36" o:spid="_x0000_s1026" type="#_x0000_t32" style="position:absolute;margin-left:258.4pt;margin-top:68.05pt;width:197.6pt;height:86.2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" strokecolor="#e84e0f" strokeweight="2.25pt">
                <v:stroke endarrow="block" joinstyle="miter"/>
              </v:shape>
            </w:pict>
          </mc:Fallback>
        </mc:AlternateContent>
      </w:r>
      <w:r w:rsidRPr="005B6E0E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1C0A2CE" wp14:editId="7632887B">
                <wp:simplePos x="0" y="0"/>
                <wp:positionH relativeFrom="column">
                  <wp:posOffset>5770112</wp:posOffset>
                </wp:positionH>
                <wp:positionV relativeFrom="paragraph">
                  <wp:posOffset>416648</wp:posOffset>
                </wp:positionV>
                <wp:extent cx="1737995" cy="621665"/>
                <wp:effectExtent l="0" t="19050" r="0" b="6985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7995" cy="621665"/>
                          <a:chOff x="0" y="0"/>
                          <a:chExt cx="1737995" cy="621887"/>
                        </a:xfrm>
                      </wpg:grpSpPr>
                      <wps:wsp>
                        <wps:cNvPr id="38" name="Rectangle 38"/>
                        <wps:cNvSpPr/>
                        <wps:spPr>
                          <a:xfrm>
                            <a:off x="21265" y="0"/>
                            <a:ext cx="1238694" cy="5257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84E0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Zone de texte 39"/>
                        <wps:cNvSpPr txBox="1"/>
                        <wps:spPr>
                          <a:xfrm>
                            <a:off x="0" y="47847"/>
                            <a:ext cx="1737995" cy="5740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6F5208" w14:textId="77777777" w:rsidR="005B6E0E" w:rsidRDefault="005B6E0E" w:rsidP="005B6E0E">
                              <w:r>
                                <w:t xml:space="preserve">Cliquez sur </w:t>
                              </w:r>
                            </w:p>
                            <w:p w14:paraId="3FAAE14F" w14:textId="77777777" w:rsidR="005B6E0E" w:rsidRDefault="005B6E0E" w:rsidP="005B6E0E">
                              <w:r>
                                <w:t>« Se connecter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21C0A2CE" id="Groupe 37" o:spid="_x0000_s1039" style="position:absolute;left:0;text-align:left;margin-left:454.35pt;margin-top:32.8pt;width:136.85pt;height:48.95pt;z-index:251675648" coordsize="17379,6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">
                <v:rect id="Rectangle 38" o:spid="_x0000_s1040" style="position:absolute;left:212;width:12387;height:5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" filled="f" strokecolor="#e84e0f" strokeweight="2.25pt"/>
                <v:shape id="Zone de texte 39" o:spid="_x0000_s1041" type="#_x0000_t202" style="position:absolute;top:478;width:17379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<v:textbox>
                    <w:txbxContent>
                      <w:p w14:paraId="6E6F5208" w14:textId="77777777" w:rsidR="005B6E0E" w:rsidRDefault="005B6E0E" w:rsidP="005B6E0E">
                        <w:r>
                          <w:t xml:space="preserve">Cliquez sur </w:t>
                        </w:r>
                      </w:p>
                      <w:p w14:paraId="3FAAE14F" w14:textId="77777777" w:rsidR="005B6E0E" w:rsidRDefault="005B6E0E" w:rsidP="005B6E0E">
                        <w:r>
                          <w:t>« Se connecter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65C8F" w:rsidRPr="00365C8F">
        <w:rPr>
          <w:noProof/>
        </w:rPr>
        <w:drawing>
          <wp:inline distT="0" distB="0" distL="0" distR="0" wp14:anchorId="0BAADA1D" wp14:editId="347E2EBA">
            <wp:extent cx="4878170" cy="25200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817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CC374" w14:textId="77777777" w:rsidR="00EF2F74" w:rsidRDefault="00EF2F74" w:rsidP="005B6E0E">
      <w:pPr>
        <w:pStyle w:val="Charte-Corps"/>
        <w:jc w:val="center"/>
      </w:pPr>
    </w:p>
    <w:p w14:paraId="47330591" w14:textId="77777777" w:rsidR="00EF2F74" w:rsidRDefault="00EF2F74" w:rsidP="005B6E0E">
      <w:pPr>
        <w:pStyle w:val="Charte-Corps"/>
        <w:jc w:val="center"/>
      </w:pPr>
    </w:p>
    <w:p w14:paraId="0B697002" w14:textId="77777777" w:rsidR="00EF2F74" w:rsidRDefault="00EF2F74" w:rsidP="005B6E0E">
      <w:pPr>
        <w:pStyle w:val="Charte-Corps"/>
        <w:jc w:val="center"/>
      </w:pPr>
    </w:p>
    <w:p w14:paraId="66FAB884" w14:textId="77777777" w:rsidR="00EF2F74" w:rsidRDefault="00EF2F74" w:rsidP="005B6E0E">
      <w:pPr>
        <w:pStyle w:val="Charte-Corps"/>
        <w:jc w:val="center"/>
      </w:pPr>
    </w:p>
    <w:p w14:paraId="3B859E35" w14:textId="77777777" w:rsidR="00EF2F74" w:rsidRDefault="00EF2F74" w:rsidP="005B6E0E">
      <w:pPr>
        <w:pStyle w:val="Charte-Corps"/>
        <w:jc w:val="center"/>
      </w:pPr>
    </w:p>
    <w:p w14:paraId="10133392" w14:textId="77777777" w:rsidR="00EF2F74" w:rsidRDefault="00EF2F74" w:rsidP="005B6E0E">
      <w:pPr>
        <w:pStyle w:val="Charte-Corps"/>
        <w:jc w:val="center"/>
      </w:pPr>
    </w:p>
    <w:p w14:paraId="4BAE131F" w14:textId="77777777" w:rsidR="00EF2F74" w:rsidRDefault="00EF2F74" w:rsidP="005B6E0E">
      <w:pPr>
        <w:pStyle w:val="Charte-Corps"/>
        <w:jc w:val="center"/>
      </w:pPr>
    </w:p>
    <w:p w14:paraId="7020771B" w14:textId="77777777" w:rsidR="00EF2F74" w:rsidRDefault="00EF2F74" w:rsidP="005B6E0E">
      <w:pPr>
        <w:pStyle w:val="Charte-Corps"/>
        <w:jc w:val="center"/>
      </w:pPr>
    </w:p>
    <w:p w14:paraId="288647C3" w14:textId="77777777" w:rsidR="00EF2F74" w:rsidRDefault="00EF2F74" w:rsidP="005B6E0E">
      <w:pPr>
        <w:pStyle w:val="Charte-Corps"/>
        <w:jc w:val="center"/>
      </w:pPr>
    </w:p>
    <w:p w14:paraId="427BCE8B" w14:textId="77777777" w:rsidR="00EF2F74" w:rsidRDefault="00EF2F74" w:rsidP="005B6E0E">
      <w:pPr>
        <w:pStyle w:val="Charte-Corps"/>
        <w:jc w:val="center"/>
      </w:pPr>
    </w:p>
    <w:p w14:paraId="22AF8802" w14:textId="10ADBCCD" w:rsidR="002565CF" w:rsidRDefault="00CD4DA0" w:rsidP="004A3BB5">
      <w:pPr>
        <w:pStyle w:val="Tutos-Titre2"/>
      </w:pPr>
      <w:r>
        <w:t xml:space="preserve">S’auto-inscrire au cours </w:t>
      </w:r>
      <w:bookmarkStart w:id="1" w:name="_Hlk144979802"/>
      <w:bookmarkStart w:id="2" w:name="_Hlk144824875"/>
      <w:r w:rsidR="00B525D2">
        <w:t>Violences Sex</w:t>
      </w:r>
      <w:r w:rsidR="00833924">
        <w:t>iste</w:t>
      </w:r>
      <w:r w:rsidR="00B525D2">
        <w:t>s et Sex</w:t>
      </w:r>
      <w:r w:rsidR="00833924">
        <w:t>uell</w:t>
      </w:r>
      <w:r w:rsidR="00B525D2">
        <w:t>es : STOP !</w:t>
      </w:r>
    </w:p>
    <w:p w14:paraId="43018294" w14:textId="7263BEA3" w:rsidR="00CD4DA0" w:rsidRDefault="00CD4DA0" w:rsidP="00EA19A0">
      <w:pPr>
        <w:pStyle w:val="Charte-Corps"/>
        <w:rPr>
          <w:rFonts w:ascii="Arial" w:hAnsi="Arial" w:cs="Arial"/>
          <w:shd w:val="clear" w:color="auto" w:fill="FFFFFF"/>
        </w:rPr>
      </w:pPr>
      <w:bookmarkStart w:id="3" w:name="_Hlk144980353"/>
      <w:r>
        <w:t>Saisissez la clé d’auto-inscription </w:t>
      </w:r>
      <w:r w:rsidR="00B525D2">
        <w:t>reçue par mail</w:t>
      </w:r>
      <w:r>
        <w:rPr>
          <w:rFonts w:ascii="Arial" w:hAnsi="Arial" w:cs="Arial"/>
          <w:shd w:val="clear" w:color="auto" w:fill="FFFFFF"/>
        </w:rPr>
        <w:t xml:space="preserve"> et cliquez sur « M’inscrire ».</w:t>
      </w:r>
    </w:p>
    <w:p w14:paraId="704F927F" w14:textId="5C0BE9FD" w:rsidR="006F1F2D" w:rsidRPr="006F1F2D" w:rsidRDefault="006F1F2D" w:rsidP="00EA19A0">
      <w:pPr>
        <w:pStyle w:val="Charte-Corps"/>
        <w:rPr>
          <w:rFonts w:ascii="Arial" w:hAnsi="Arial" w:cs="Arial"/>
          <w:b/>
          <w:bCs/>
          <w:shd w:val="clear" w:color="auto" w:fill="FFFFFF"/>
        </w:rPr>
      </w:pPr>
      <w:r w:rsidRPr="006F1F2D">
        <w:rPr>
          <w:rFonts w:ascii="Arial" w:hAnsi="Arial" w:cs="Arial"/>
          <w:b/>
          <w:bCs/>
          <w:shd w:val="clear" w:color="auto" w:fill="FFFFFF"/>
        </w:rPr>
        <w:t>Attention, la clef d’inscription est à saisir entièrement en minuscules.</w:t>
      </w:r>
    </w:p>
    <w:bookmarkEnd w:id="1"/>
    <w:bookmarkEnd w:id="3"/>
    <w:p w14:paraId="1A672BFE" w14:textId="6E434A2B" w:rsidR="00CD4DA0" w:rsidRDefault="00B525D2" w:rsidP="002C7CC4">
      <w:pPr>
        <w:pStyle w:val="Charte-Corps"/>
        <w:rPr>
          <w:noProof/>
        </w:rPr>
      </w:pPr>
      <w:r w:rsidRPr="00B525D2">
        <w:rPr>
          <w:noProof/>
        </w:rPr>
        <w:drawing>
          <wp:anchor distT="0" distB="0" distL="114300" distR="114300" simplePos="0" relativeHeight="251688960" behindDoc="0" locked="0" layoutInCell="1" allowOverlap="1" wp14:anchorId="0366BDB5" wp14:editId="7B545B66">
            <wp:simplePos x="0" y="0"/>
            <wp:positionH relativeFrom="margin">
              <wp:posOffset>-635</wp:posOffset>
            </wp:positionH>
            <wp:positionV relativeFrom="paragraph">
              <wp:posOffset>189230</wp:posOffset>
            </wp:positionV>
            <wp:extent cx="3523615" cy="2897442"/>
            <wp:effectExtent l="0" t="0" r="63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40" r="65567" b="7758"/>
                    <a:stretch/>
                  </pic:blipFill>
                  <pic:spPr bwMode="auto">
                    <a:xfrm>
                      <a:off x="0" y="0"/>
                      <a:ext cx="3523692" cy="28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46A1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7D36524" wp14:editId="33DC1289">
                <wp:simplePos x="0" y="0"/>
                <wp:positionH relativeFrom="column">
                  <wp:posOffset>5337736</wp:posOffset>
                </wp:positionH>
                <wp:positionV relativeFrom="paragraph">
                  <wp:posOffset>1745615</wp:posOffset>
                </wp:positionV>
                <wp:extent cx="1238694" cy="525592"/>
                <wp:effectExtent l="19050" t="19050" r="19050" b="27305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694" cy="525592"/>
                          <a:chOff x="0" y="0"/>
                          <a:chExt cx="1238694" cy="525592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0" y="0"/>
                            <a:ext cx="1238694" cy="5255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84E0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95693" y="37214"/>
                            <a:ext cx="1047307" cy="488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CB7E6D" w14:textId="77777777" w:rsidR="00CD4DA0" w:rsidRDefault="00CD4DA0" w:rsidP="00CD4DA0">
                              <w:r>
                                <w:t xml:space="preserve">Cliquez sur </w:t>
                              </w:r>
                            </w:p>
                            <w:p w14:paraId="50BDD1EC" w14:textId="77777777" w:rsidR="00CD4DA0" w:rsidRDefault="00CD4DA0" w:rsidP="00CD4DA0">
                              <w:r>
                                <w:t>«</w:t>
                              </w:r>
                              <w:r w:rsidR="00316A69">
                                <w:t xml:space="preserve"> M’inscrire</w:t>
                              </w:r>
                              <w:r>
                                <w:t>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67D36524" id="Groupe 47" o:spid="_x0000_s1042" style="position:absolute;left:0;text-align:left;margin-left:420.3pt;margin-top:137.45pt;width:97.55pt;height:41.4pt;z-index:251681792" coordsize="12386,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">
                <v:rect id="Rectangle 42" o:spid="_x0000_s1043" style="position:absolute;width:12386;height:5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" filled="f" strokecolor="#e84e0f" strokeweight="2.25pt"/>
                <v:shape id="Zone de texte 43" o:spid="_x0000_s1044" type="#_x0000_t202" style="position:absolute;left:956;top:372;width:10474;height:4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23CB7E6D" w14:textId="77777777" w:rsidR="00CD4DA0" w:rsidRDefault="00CD4DA0" w:rsidP="00CD4DA0">
                        <w:r>
                          <w:t xml:space="preserve">Cliquez sur </w:t>
                        </w:r>
                      </w:p>
                      <w:p w14:paraId="50BDD1EC" w14:textId="77777777" w:rsidR="00CD4DA0" w:rsidRDefault="00CD4DA0" w:rsidP="00CD4DA0">
                        <w:r>
                          <w:t>«</w:t>
                        </w:r>
                        <w:r w:rsidR="00316A69">
                          <w:t xml:space="preserve"> M’inscrire</w:t>
                        </w:r>
                        <w:r>
                          <w:t>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F2F74" w:rsidRPr="00CD4DA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FE04C" wp14:editId="080C84E0">
                <wp:simplePos x="0" y="0"/>
                <wp:positionH relativeFrom="column">
                  <wp:posOffset>5902738</wp:posOffset>
                </wp:positionH>
                <wp:positionV relativeFrom="paragraph">
                  <wp:posOffset>1221680</wp:posOffset>
                </wp:positionV>
                <wp:extent cx="53163" cy="515679"/>
                <wp:effectExtent l="95250" t="38100" r="61595" b="17780"/>
                <wp:wrapNone/>
                <wp:docPr id="40" name="Connecteur droit avec flèch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163" cy="51567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84E0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2BACD2C6" id="Connecteur droit avec flèche 40" o:spid="_x0000_s1026" type="#_x0000_t32" style="position:absolute;margin-left:464.8pt;margin-top:96.2pt;width:4.2pt;height:40.6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" strokecolor="#e84e0f" strokeweight="2.25pt">
                <v:stroke endarrow="block" joinstyle="miter"/>
              </v:shape>
            </w:pict>
          </mc:Fallback>
        </mc:AlternateContent>
      </w:r>
      <w:r w:rsidR="00EF2F74" w:rsidRPr="00EF2F74">
        <w:rPr>
          <w:noProof/>
        </w:rPr>
        <w:t xml:space="preserve"> </w:t>
      </w:r>
      <w:r w:rsidR="00EF2F74" w:rsidRPr="00EF2F74">
        <w:rPr>
          <w:noProof/>
        </w:rPr>
        <w:drawing>
          <wp:inline distT="0" distB="0" distL="0" distR="0" wp14:anchorId="635240DE" wp14:editId="658F6707">
            <wp:extent cx="6661150" cy="2901315"/>
            <wp:effectExtent l="0" t="0" r="635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64FE" w14:textId="715E4F8F" w:rsidR="00B525D2" w:rsidRDefault="00B525D2" w:rsidP="00CD4DA0">
      <w:pPr>
        <w:pStyle w:val="Charte-Corps"/>
        <w:jc w:val="center"/>
      </w:pPr>
    </w:p>
    <w:bookmarkEnd w:id="2"/>
    <w:p w14:paraId="030F6F0B" w14:textId="251EB6B5" w:rsidR="004A3BB5" w:rsidRDefault="002565CF" w:rsidP="002565CF">
      <w:pPr>
        <w:pStyle w:val="Charte-Corps"/>
        <w:jc w:val="left"/>
      </w:pPr>
      <w:r>
        <w:t xml:space="preserve">Vous pouvez accéder maintenant au cours </w:t>
      </w:r>
      <w:r w:rsidR="00B525D2">
        <w:rPr>
          <w:b/>
        </w:rPr>
        <w:t>Violences Sex</w:t>
      </w:r>
      <w:r w:rsidR="00A42DA7">
        <w:rPr>
          <w:b/>
        </w:rPr>
        <w:t>iste</w:t>
      </w:r>
      <w:r w:rsidR="00B525D2">
        <w:rPr>
          <w:b/>
        </w:rPr>
        <w:t>s et Sex</w:t>
      </w:r>
      <w:r w:rsidR="00A42DA7">
        <w:rPr>
          <w:b/>
        </w:rPr>
        <w:t>uell</w:t>
      </w:r>
      <w:r w:rsidR="00B525D2">
        <w:rPr>
          <w:b/>
        </w:rPr>
        <w:t>es : STOP !</w:t>
      </w:r>
      <w:r w:rsidR="00B525D2" w:rsidRPr="00B525D2">
        <w:rPr>
          <w:bCs/>
        </w:rPr>
        <w:t>.</w:t>
      </w:r>
      <w:r>
        <w:t xml:space="preserve"> </w:t>
      </w:r>
      <w:r w:rsidR="004A3BB5">
        <w:t xml:space="preserve">Vous le retrouverez également sur votre tableau de bord. </w:t>
      </w:r>
    </w:p>
    <w:p w14:paraId="02239C37" w14:textId="77777777" w:rsidR="004A3BB5" w:rsidRDefault="004A3BB5" w:rsidP="00C04E10">
      <w:pPr>
        <w:pStyle w:val="Charte-Corps"/>
        <w:jc w:val="left"/>
      </w:pPr>
      <w:r>
        <w:t>Pour vous connecter une prochaine fois à la plateforme eformation</w:t>
      </w:r>
      <w:r w:rsidR="00C04E10">
        <w:t xml:space="preserve">, </w:t>
      </w:r>
      <w:r>
        <w:t xml:space="preserve">cliquez sur ce lien  </w:t>
      </w:r>
      <w:hyperlink r:id="rId15" w:history="1">
        <w:r w:rsidRPr="00600CF1">
          <w:rPr>
            <w:rStyle w:val="Lienhypertexte"/>
          </w:rPr>
          <w:t>https://eformation.univ-grenoble-alpes.fr/</w:t>
        </w:r>
      </w:hyperlink>
    </w:p>
    <w:p w14:paraId="2B2CABB2" w14:textId="77777777" w:rsidR="004A3BB5" w:rsidRDefault="00C04E10" w:rsidP="004A3BB5">
      <w:pPr>
        <w:pStyle w:val="Charte-Corps"/>
        <w:ind w:left="72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9706457" wp14:editId="77C62D8D">
                <wp:simplePos x="0" y="0"/>
                <wp:positionH relativeFrom="column">
                  <wp:posOffset>5301998</wp:posOffset>
                </wp:positionH>
                <wp:positionV relativeFrom="paragraph">
                  <wp:posOffset>243072</wp:posOffset>
                </wp:positionV>
                <wp:extent cx="1892596" cy="525145"/>
                <wp:effectExtent l="19050" t="19050" r="0" b="27305"/>
                <wp:wrapNone/>
                <wp:docPr id="53" name="Groupe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596" cy="525145"/>
                          <a:chOff x="-1" y="0"/>
                          <a:chExt cx="1892752" cy="525592"/>
                        </a:xfrm>
                      </wpg:grpSpPr>
                      <wps:wsp>
                        <wps:cNvPr id="54" name="Rectangle 54"/>
                        <wps:cNvSpPr/>
                        <wps:spPr>
                          <a:xfrm>
                            <a:off x="-1" y="0"/>
                            <a:ext cx="1743883" cy="52559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E84E0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Zone de texte 55"/>
                        <wps:cNvSpPr txBox="1"/>
                        <wps:spPr>
                          <a:xfrm>
                            <a:off x="95659" y="37182"/>
                            <a:ext cx="1797092" cy="488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5DE1A4" w14:textId="77777777" w:rsidR="006446A1" w:rsidRDefault="006446A1" w:rsidP="006446A1">
                              <w:r>
                                <w:t xml:space="preserve">Cliquez sur </w:t>
                              </w:r>
                            </w:p>
                            <w:p w14:paraId="41A606AD" w14:textId="77777777" w:rsidR="006446A1" w:rsidRDefault="006446A1" w:rsidP="006446A1">
                              <w:r>
                                <w:t xml:space="preserve">« </w:t>
                              </w:r>
                              <w:r w:rsidR="00C04E10">
                                <w:t>Compte universitaire</w:t>
                              </w:r>
                              <w:r>
                                <w:t> 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group w14:anchorId="49706457" id="Groupe 53" o:spid="_x0000_s1045" style="position:absolute;left:0;text-align:left;margin-left:417.5pt;margin-top:19.15pt;width:149pt;height:41.35pt;z-index:251685888;mso-width-relative:margin" coordorigin="" coordsize="18927,5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">
                <v:rect id="Rectangle 54" o:spid="_x0000_s1046" style="position:absolute;width:17438;height:5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" filled="f" strokecolor="#e84e0f" strokeweight="2.25pt"/>
                <v:shape id="Zone de texte 55" o:spid="_x0000_s1047" type="#_x0000_t202" style="position:absolute;left:956;top:371;width:17971;height:4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" filled="f" stroked="f" strokeweight=".5pt">
                  <v:textbox>
                    <w:txbxContent>
                      <w:p w14:paraId="195DE1A4" w14:textId="77777777" w:rsidR="006446A1" w:rsidRDefault="006446A1" w:rsidP="006446A1">
                        <w:r>
                          <w:t xml:space="preserve">Cliquez sur </w:t>
                        </w:r>
                      </w:p>
                      <w:p w14:paraId="41A606AD" w14:textId="77777777" w:rsidR="006446A1" w:rsidRDefault="006446A1" w:rsidP="006446A1">
                        <w:r>
                          <w:t xml:space="preserve">« </w:t>
                        </w:r>
                        <w:r w:rsidR="00C04E10">
                          <w:t>Compte universitaire</w:t>
                        </w:r>
                        <w:r>
                          <w:t> 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46A1" w:rsidRPr="00CD4DA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8CE7329" wp14:editId="7324A5F6">
                <wp:simplePos x="0" y="0"/>
                <wp:positionH relativeFrom="column">
                  <wp:posOffset>4483291</wp:posOffset>
                </wp:positionH>
                <wp:positionV relativeFrom="paragraph">
                  <wp:posOffset>446833</wp:posOffset>
                </wp:positionV>
                <wp:extent cx="818707" cy="45719"/>
                <wp:effectExtent l="38100" t="57150" r="19685" b="107315"/>
                <wp:wrapNone/>
                <wp:docPr id="52" name="Connecteur droit avec flèch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707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E84E0F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6DAF62BD" id="Connecteur droit avec flèche 52" o:spid="_x0000_s1026" type="#_x0000_t32" style="position:absolute;margin-left:353pt;margin-top:35.2pt;width:64.45pt;height:3.6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" strokecolor="#e84e0f" strokeweight="2.25pt">
                <v:stroke endarrow="block" joinstyle="miter"/>
              </v:shape>
            </w:pict>
          </mc:Fallback>
        </mc:AlternateContent>
      </w:r>
      <w:r w:rsidR="004A3BB5" w:rsidRPr="004A3BB5">
        <w:rPr>
          <w:noProof/>
        </w:rPr>
        <w:drawing>
          <wp:inline distT="0" distB="0" distL="0" distR="0" wp14:anchorId="5FFFC5CD" wp14:editId="725437FD">
            <wp:extent cx="2282473" cy="2160000"/>
            <wp:effectExtent l="0" t="0" r="381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247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A19A" w14:textId="77777777" w:rsidR="004A3BB5" w:rsidRDefault="004A3BB5" w:rsidP="002565CF">
      <w:pPr>
        <w:pStyle w:val="Charte-Corps"/>
        <w:jc w:val="left"/>
      </w:pPr>
    </w:p>
    <w:p w14:paraId="173CFBB6" w14:textId="77777777" w:rsidR="002565CF" w:rsidRDefault="002565CF" w:rsidP="0027187E">
      <w:pPr>
        <w:pStyle w:val="TutosListepuces"/>
        <w:numPr>
          <w:ilvl w:val="0"/>
          <w:numId w:val="0"/>
        </w:numPr>
      </w:pPr>
    </w:p>
    <w:sectPr w:rsidR="002565CF" w:rsidSect="002E100E">
      <w:headerReference w:type="default" r:id="rId17"/>
      <w:footerReference w:type="default" r:id="rId18"/>
      <w:pgSz w:w="11906" w:h="16838"/>
      <w:pgMar w:top="720" w:right="707" w:bottom="720" w:left="709" w:header="283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C8B3" w14:textId="77777777" w:rsidR="00BB45F7" w:rsidRDefault="00BB45F7" w:rsidP="0027187E">
      <w:pPr>
        <w:spacing w:line="240" w:lineRule="auto"/>
      </w:pPr>
      <w:r>
        <w:separator/>
      </w:r>
    </w:p>
  </w:endnote>
  <w:endnote w:type="continuationSeparator" w:id="0">
    <w:p w14:paraId="5CFDBC93" w14:textId="77777777" w:rsidR="00BB45F7" w:rsidRDefault="00BB45F7" w:rsidP="002718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Calibri"/>
    <w:charset w:val="00"/>
    <w:family w:val="auto"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Light">
    <w:altName w:val="Calibri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46226E" w14:textId="4A3B3DDA" w:rsidR="0027187E" w:rsidRDefault="0027187E" w:rsidP="0027187E">
    <w:pPr>
      <w:pStyle w:val="Pieddepage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6D79C5D" wp14:editId="5E9EE6E6">
          <wp:simplePos x="0" y="0"/>
          <wp:positionH relativeFrom="column">
            <wp:posOffset>6196704</wp:posOffset>
          </wp:positionH>
          <wp:positionV relativeFrom="paragraph">
            <wp:posOffset>12700</wp:posOffset>
          </wp:positionV>
          <wp:extent cx="661910" cy="439808"/>
          <wp:effectExtent l="0" t="0" r="508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61910" cy="439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45F7">
      <w:rPr>
        <w:noProof/>
      </w:rPr>
      <w:pict w14:anchorId="303C6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33.2pt;margin-top:-5.65pt;width:65.25pt;height:44.05pt;z-index:251661312;mso-position-horizontal-relative:text;mso-position-vertical-relative:text;mso-width-relative:page;mso-height-relative:page">
          <v:imagedata r:id="rId2" o:title="logo_UGA_couleur_cmjn"/>
        </v:shape>
      </w:pict>
    </w:r>
    <w:sdt>
      <w:sdtPr>
        <w:id w:val="1906331700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BB45F7">
          <w:rPr>
            <w:noProof/>
          </w:rPr>
          <w:t>1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2FFCD9" w14:textId="77777777" w:rsidR="00BB45F7" w:rsidRDefault="00BB45F7" w:rsidP="0027187E">
      <w:pPr>
        <w:spacing w:line="240" w:lineRule="auto"/>
      </w:pPr>
      <w:r>
        <w:separator/>
      </w:r>
    </w:p>
  </w:footnote>
  <w:footnote w:type="continuationSeparator" w:id="0">
    <w:p w14:paraId="52F8898C" w14:textId="77777777" w:rsidR="00BB45F7" w:rsidRDefault="00BB45F7" w:rsidP="002718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B2DFCD" w14:textId="77777777" w:rsidR="00D43BEE" w:rsidRPr="00D43BEE" w:rsidRDefault="00424C33" w:rsidP="00D43BEE">
    <w:pPr>
      <w:pStyle w:val="Charte-Titre3"/>
      <w:jc w:val="center"/>
      <w:rPr>
        <w:rFonts w:ascii="Tahoma" w:hAnsi="Tahoma" w:cs="Tahoma"/>
        <w:sz w:val="20"/>
      </w:rPr>
    </w:pPr>
    <w:r w:rsidRPr="00A66E54">
      <w:rPr>
        <w:rFonts w:ascii="Tahoma" w:hAnsi="Tahoma" w:cs="Tahoma"/>
        <w:sz w:val="20"/>
      </w:rPr>
      <w:t xml:space="preserve">Tutoriel </w:t>
    </w:r>
    <w:r w:rsidR="00D43BEE">
      <w:rPr>
        <w:rFonts w:ascii="Tahoma" w:hAnsi="Tahoma" w:cs="Tahoma"/>
        <w:sz w:val="20"/>
      </w:rPr>
      <w:t>s’inscrire par auto-inscription à un cours sur eformation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05ABDD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6F3EBA"/>
    <w:multiLevelType w:val="hybridMultilevel"/>
    <w:tmpl w:val="3CA272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D10C87"/>
    <w:multiLevelType w:val="hybridMultilevel"/>
    <w:tmpl w:val="8C3C4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903F9"/>
    <w:multiLevelType w:val="hybridMultilevel"/>
    <w:tmpl w:val="0F6601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A0A93"/>
    <w:multiLevelType w:val="hybridMultilevel"/>
    <w:tmpl w:val="CE94BA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A1CAE"/>
    <w:multiLevelType w:val="hybridMultilevel"/>
    <w:tmpl w:val="DD5490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4029E"/>
    <w:multiLevelType w:val="hybridMultilevel"/>
    <w:tmpl w:val="36F000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9F1229"/>
    <w:multiLevelType w:val="hybridMultilevel"/>
    <w:tmpl w:val="9F3433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F5134C"/>
    <w:multiLevelType w:val="hybridMultilevel"/>
    <w:tmpl w:val="B1D01B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4875B6"/>
    <w:multiLevelType w:val="hybridMultilevel"/>
    <w:tmpl w:val="5220028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680256"/>
    <w:multiLevelType w:val="hybridMultilevel"/>
    <w:tmpl w:val="83D870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952BF0"/>
    <w:multiLevelType w:val="hybridMultilevel"/>
    <w:tmpl w:val="0444FED4"/>
    <w:lvl w:ilvl="0" w:tplc="409C3148">
      <w:start w:val="1"/>
      <w:numFmt w:val="bullet"/>
      <w:pStyle w:val="TutosListepuces"/>
      <w:lvlText w:val=""/>
      <w:lvlJc w:val="left"/>
      <w:pPr>
        <w:ind w:left="720" w:hanging="360"/>
      </w:pPr>
      <w:rPr>
        <w:rFonts w:ascii="Wingdings" w:hAnsi="Wingdings" w:hint="default"/>
        <w:color w:val="E84E0F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7065B2"/>
    <w:multiLevelType w:val="hybridMultilevel"/>
    <w:tmpl w:val="74B81CB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0"/>
  </w:num>
  <w:num w:numId="4">
    <w:abstractNumId w:val="11"/>
    <w:lvlOverride w:ilvl="0">
      <w:startOverride w:val="1"/>
    </w:lvlOverride>
  </w:num>
  <w:num w:numId="5">
    <w:abstractNumId w:val="6"/>
  </w:num>
  <w:num w:numId="6">
    <w:abstractNumId w:val="3"/>
  </w:num>
  <w:num w:numId="7">
    <w:abstractNumId w:val="2"/>
  </w:num>
  <w:num w:numId="8">
    <w:abstractNumId w:val="7"/>
  </w:num>
  <w:num w:numId="9">
    <w:abstractNumId w:val="4"/>
  </w:num>
  <w:num w:numId="10">
    <w:abstractNumId w:val="10"/>
  </w:num>
  <w:num w:numId="11">
    <w:abstractNumId w:val="5"/>
  </w:num>
  <w:num w:numId="12">
    <w:abstractNumId w:val="12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hideSpellingErrors/>
  <w:hideGrammaticalErrors/>
  <w:attachedTemplate r:id="rId1"/>
  <w:defaultTabStop w:val="709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67D6"/>
    <w:rsid w:val="00016418"/>
    <w:rsid w:val="00055A43"/>
    <w:rsid w:val="000571A0"/>
    <w:rsid w:val="000752C0"/>
    <w:rsid w:val="000767D6"/>
    <w:rsid w:val="000B2AF2"/>
    <w:rsid w:val="000E5D19"/>
    <w:rsid w:val="001049BB"/>
    <w:rsid w:val="00124408"/>
    <w:rsid w:val="00152847"/>
    <w:rsid w:val="001A3FEF"/>
    <w:rsid w:val="001B22F8"/>
    <w:rsid w:val="001D7F5A"/>
    <w:rsid w:val="00223829"/>
    <w:rsid w:val="00242148"/>
    <w:rsid w:val="002565CF"/>
    <w:rsid w:val="0027187E"/>
    <w:rsid w:val="00293459"/>
    <w:rsid w:val="002A56B8"/>
    <w:rsid w:val="002C57E9"/>
    <w:rsid w:val="002C7CC4"/>
    <w:rsid w:val="002E100E"/>
    <w:rsid w:val="002F77E6"/>
    <w:rsid w:val="00316A69"/>
    <w:rsid w:val="003321CF"/>
    <w:rsid w:val="0036444B"/>
    <w:rsid w:val="00365C8F"/>
    <w:rsid w:val="00391F60"/>
    <w:rsid w:val="003A6D17"/>
    <w:rsid w:val="003B65A4"/>
    <w:rsid w:val="003F0C8F"/>
    <w:rsid w:val="003F43A0"/>
    <w:rsid w:val="004124D7"/>
    <w:rsid w:val="00424C33"/>
    <w:rsid w:val="00457A0E"/>
    <w:rsid w:val="00477C94"/>
    <w:rsid w:val="004A3BB5"/>
    <w:rsid w:val="004F49BE"/>
    <w:rsid w:val="00513C41"/>
    <w:rsid w:val="00547668"/>
    <w:rsid w:val="0057526C"/>
    <w:rsid w:val="00597841"/>
    <w:rsid w:val="005B31F7"/>
    <w:rsid w:val="005B6E0E"/>
    <w:rsid w:val="005B7254"/>
    <w:rsid w:val="005D08C6"/>
    <w:rsid w:val="005E7F9D"/>
    <w:rsid w:val="005F79D8"/>
    <w:rsid w:val="00626B4C"/>
    <w:rsid w:val="006446A1"/>
    <w:rsid w:val="0068608C"/>
    <w:rsid w:val="006A7434"/>
    <w:rsid w:val="006C3FE5"/>
    <w:rsid w:val="006E23A5"/>
    <w:rsid w:val="006F1F2D"/>
    <w:rsid w:val="0072667F"/>
    <w:rsid w:val="00770C26"/>
    <w:rsid w:val="007A3B94"/>
    <w:rsid w:val="007C1A48"/>
    <w:rsid w:val="00833924"/>
    <w:rsid w:val="00890A67"/>
    <w:rsid w:val="008A0CF3"/>
    <w:rsid w:val="008A6093"/>
    <w:rsid w:val="008B21E1"/>
    <w:rsid w:val="00913D6C"/>
    <w:rsid w:val="0097340F"/>
    <w:rsid w:val="00975C37"/>
    <w:rsid w:val="0098465A"/>
    <w:rsid w:val="0099243E"/>
    <w:rsid w:val="009C64B4"/>
    <w:rsid w:val="009E1023"/>
    <w:rsid w:val="009F3045"/>
    <w:rsid w:val="009F50FB"/>
    <w:rsid w:val="00A06184"/>
    <w:rsid w:val="00A220A8"/>
    <w:rsid w:val="00A270F8"/>
    <w:rsid w:val="00A42DA7"/>
    <w:rsid w:val="00A45523"/>
    <w:rsid w:val="00A62ED2"/>
    <w:rsid w:val="00A66E54"/>
    <w:rsid w:val="00A7204C"/>
    <w:rsid w:val="00AB1C83"/>
    <w:rsid w:val="00AD00B7"/>
    <w:rsid w:val="00B03CD4"/>
    <w:rsid w:val="00B525D2"/>
    <w:rsid w:val="00B86BB6"/>
    <w:rsid w:val="00BB45F7"/>
    <w:rsid w:val="00BD3764"/>
    <w:rsid w:val="00C04E10"/>
    <w:rsid w:val="00C07295"/>
    <w:rsid w:val="00C34E0A"/>
    <w:rsid w:val="00C42307"/>
    <w:rsid w:val="00C669F2"/>
    <w:rsid w:val="00C84C55"/>
    <w:rsid w:val="00CA6D89"/>
    <w:rsid w:val="00CB20A3"/>
    <w:rsid w:val="00CD4DA0"/>
    <w:rsid w:val="00CF6CE5"/>
    <w:rsid w:val="00D31692"/>
    <w:rsid w:val="00D404DD"/>
    <w:rsid w:val="00D43BEE"/>
    <w:rsid w:val="00D669B8"/>
    <w:rsid w:val="00D86324"/>
    <w:rsid w:val="00E05A79"/>
    <w:rsid w:val="00E257C0"/>
    <w:rsid w:val="00E35CFC"/>
    <w:rsid w:val="00E6482C"/>
    <w:rsid w:val="00E936F7"/>
    <w:rsid w:val="00E938CA"/>
    <w:rsid w:val="00EA19A0"/>
    <w:rsid w:val="00EA692D"/>
    <w:rsid w:val="00EA7FBD"/>
    <w:rsid w:val="00EC0407"/>
    <w:rsid w:val="00ED1D26"/>
    <w:rsid w:val="00EF2F74"/>
    <w:rsid w:val="00EF59BC"/>
    <w:rsid w:val="00F7202F"/>
    <w:rsid w:val="00FF0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53CB20B"/>
  <w15:chartTrackingRefBased/>
  <w15:docId w15:val="{C39D0A40-D21E-4864-A447-665F60DD1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3321CF"/>
    <w:pPr>
      <w:pBdr>
        <w:top w:val="nil"/>
        <w:left w:val="nil"/>
        <w:bottom w:val="nil"/>
        <w:right w:val="nil"/>
        <w:between w:val="nil"/>
      </w:pBdr>
      <w:spacing w:after="0" w:line="276" w:lineRule="auto"/>
    </w:pPr>
    <w:rPr>
      <w:rFonts w:ascii="Arial" w:eastAsia="Arial" w:hAnsi="Arial" w:cs="Arial"/>
      <w:color w:val="00000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9243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734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7340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harte-Corps">
    <w:name w:val="Charte-Corps"/>
    <w:basedOn w:val="Normal"/>
    <w:qFormat/>
    <w:rsid w:val="00913D6C"/>
    <w:pPr>
      <w:spacing w:before="120" w:after="120" w:line="288" w:lineRule="auto"/>
      <w:jc w:val="both"/>
    </w:pPr>
    <w:rPr>
      <w:rFonts w:ascii="Tahoma" w:hAnsi="Tahoma" w:cs="Tahoma"/>
      <w:sz w:val="20"/>
    </w:rPr>
  </w:style>
  <w:style w:type="character" w:customStyle="1" w:styleId="Titre1Car">
    <w:name w:val="Titre 1 Car"/>
    <w:basedOn w:val="Policepardfaut"/>
    <w:link w:val="Titre1"/>
    <w:uiPriority w:val="9"/>
    <w:rsid w:val="0099243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Charte-Titre">
    <w:name w:val="Charte-Titre"/>
    <w:basedOn w:val="Titre"/>
    <w:next w:val="Charte-Corps"/>
    <w:link w:val="Charte-TitreCar"/>
    <w:rsid w:val="00152847"/>
    <w:rPr>
      <w:rFonts w:ascii="Montserrat" w:hAnsi="Montserrat"/>
      <w:smallCaps/>
      <w:color w:val="575657"/>
    </w:rPr>
  </w:style>
  <w:style w:type="paragraph" w:customStyle="1" w:styleId="Tutos-Titre1">
    <w:name w:val="Tutos-Titre1"/>
    <w:basedOn w:val="Titre1"/>
    <w:next w:val="Charte-Corps"/>
    <w:qFormat/>
    <w:rsid w:val="00A45523"/>
    <w:pPr>
      <w:ind w:firstLine="2268"/>
    </w:pPr>
    <w:rPr>
      <w:rFonts w:ascii="Tahoma" w:eastAsia="Times" w:hAnsi="Tahoma" w:cs="Tahoma"/>
      <w:color w:val="E84E0F"/>
      <w:sz w:val="28"/>
    </w:rPr>
  </w:style>
  <w:style w:type="paragraph" w:styleId="Titre">
    <w:name w:val="Title"/>
    <w:basedOn w:val="Normal"/>
    <w:next w:val="Normal"/>
    <w:link w:val="TitreCar"/>
    <w:uiPriority w:val="10"/>
    <w:qFormat/>
    <w:rsid w:val="0099243E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924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2Car">
    <w:name w:val="Titre 2 Car"/>
    <w:basedOn w:val="Policepardfaut"/>
    <w:link w:val="Titre2"/>
    <w:uiPriority w:val="9"/>
    <w:rsid w:val="009734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Tutos-Titre2">
    <w:name w:val="Tutos-Titre2"/>
    <w:basedOn w:val="Titre2"/>
    <w:next w:val="Charte-Corps"/>
    <w:qFormat/>
    <w:rsid w:val="00A45523"/>
    <w:pPr>
      <w:shd w:val="clear" w:color="auto" w:fill="E0E2EC"/>
      <w:spacing w:before="360" w:after="120"/>
      <w:ind w:right="-53"/>
    </w:pPr>
    <w:rPr>
      <w:rFonts w:ascii="Tahoma" w:hAnsi="Tahoma" w:cs="Tahoma"/>
      <w:color w:val="E84E0F"/>
      <w:sz w:val="24"/>
    </w:rPr>
  </w:style>
  <w:style w:type="character" w:customStyle="1" w:styleId="Titre3Car">
    <w:name w:val="Titre 3 Car"/>
    <w:basedOn w:val="Policepardfaut"/>
    <w:link w:val="Titre3"/>
    <w:uiPriority w:val="9"/>
    <w:rsid w:val="009734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harte-Titre3">
    <w:name w:val="Charte-Titre3"/>
    <w:basedOn w:val="Titre3"/>
    <w:next w:val="Charte-Corps"/>
    <w:rsid w:val="00152847"/>
    <w:rPr>
      <w:rFonts w:ascii="Montserrat Light" w:hAnsi="Montserrat Light"/>
      <w:color w:val="575657"/>
    </w:rPr>
  </w:style>
  <w:style w:type="paragraph" w:styleId="En-tte">
    <w:name w:val="header"/>
    <w:basedOn w:val="Normal"/>
    <w:link w:val="En-tteCar"/>
    <w:uiPriority w:val="99"/>
    <w:unhideWhenUsed/>
    <w:rsid w:val="00D404DD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404DD"/>
  </w:style>
  <w:style w:type="paragraph" w:styleId="Pieddepage">
    <w:name w:val="footer"/>
    <w:basedOn w:val="Normal"/>
    <w:link w:val="PieddepageCar"/>
    <w:uiPriority w:val="99"/>
    <w:unhideWhenUsed/>
    <w:rsid w:val="00D404DD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404DD"/>
  </w:style>
  <w:style w:type="paragraph" w:customStyle="1" w:styleId="TutosListepuces">
    <w:name w:val="Tutos_Liste_puces"/>
    <w:basedOn w:val="Listepuces"/>
    <w:qFormat/>
    <w:rsid w:val="00C34E0A"/>
    <w:pPr>
      <w:numPr>
        <w:numId w:val="2"/>
      </w:numPr>
      <w:ind w:right="4677"/>
    </w:pPr>
    <w:rPr>
      <w:rFonts w:ascii="Tahoma" w:hAnsi="Tahoma" w:cs="Tahoma"/>
      <w:sz w:val="20"/>
    </w:rPr>
  </w:style>
  <w:style w:type="paragraph" w:styleId="Listepuces">
    <w:name w:val="List Bullet"/>
    <w:basedOn w:val="Normal"/>
    <w:uiPriority w:val="99"/>
    <w:semiHidden/>
    <w:unhideWhenUsed/>
    <w:rsid w:val="000571A0"/>
    <w:pPr>
      <w:numPr>
        <w:numId w:val="3"/>
      </w:numPr>
      <w:contextualSpacing/>
    </w:pPr>
  </w:style>
  <w:style w:type="paragraph" w:styleId="Paragraphedeliste">
    <w:name w:val="List Paragraph"/>
    <w:basedOn w:val="Normal"/>
    <w:uiPriority w:val="34"/>
    <w:qFormat/>
    <w:rsid w:val="003321CF"/>
    <w:pPr>
      <w:ind w:left="720"/>
      <w:contextualSpacing/>
    </w:pPr>
  </w:style>
  <w:style w:type="table" w:styleId="Grilledutableau">
    <w:name w:val="Table Grid"/>
    <w:basedOn w:val="TableauNormal"/>
    <w:uiPriority w:val="39"/>
    <w:rsid w:val="00332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B31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31F7"/>
    <w:rPr>
      <w:rFonts w:ascii="Segoe UI" w:eastAsia="Arial" w:hAnsi="Segoe UI" w:cs="Segoe UI"/>
      <w:color w:val="000000"/>
      <w:sz w:val="18"/>
      <w:szCs w:val="18"/>
      <w:lang w:eastAsia="fr-FR"/>
    </w:rPr>
  </w:style>
  <w:style w:type="paragraph" w:customStyle="1" w:styleId="TutosTitre">
    <w:name w:val="Tutos_Titre"/>
    <w:basedOn w:val="Charte-Titre"/>
    <w:link w:val="TutosTitreCar"/>
    <w:qFormat/>
    <w:rsid w:val="00A45523"/>
    <w:pPr>
      <w:shd w:val="clear" w:color="auto" w:fill="FCDDD0"/>
      <w:jc w:val="center"/>
    </w:pPr>
    <w:rPr>
      <w:rFonts w:ascii="Tahoma" w:hAnsi="Tahoma" w:cs="Tahoma"/>
      <w:noProof/>
      <w:color w:val="2A2E46"/>
      <w:sz w:val="40"/>
      <w:shd w:val="clear" w:color="auto" w:fill="FCDDD0"/>
    </w:rPr>
  </w:style>
  <w:style w:type="character" w:customStyle="1" w:styleId="Charte-TitreCar">
    <w:name w:val="Charte-Titre Car"/>
    <w:basedOn w:val="TitreCar"/>
    <w:link w:val="Charte-Titre"/>
    <w:rsid w:val="009C64B4"/>
    <w:rPr>
      <w:rFonts w:ascii="Montserrat" w:eastAsiaTheme="majorEastAsia" w:hAnsi="Montserrat" w:cstheme="majorBidi"/>
      <w:smallCaps/>
      <w:color w:val="575657"/>
      <w:spacing w:val="-10"/>
      <w:kern w:val="28"/>
      <w:sz w:val="56"/>
      <w:szCs w:val="56"/>
      <w:lang w:eastAsia="fr-FR"/>
    </w:rPr>
  </w:style>
  <w:style w:type="character" w:customStyle="1" w:styleId="TutosTitreCar">
    <w:name w:val="Tutos_Titre Car"/>
    <w:basedOn w:val="Charte-TitreCar"/>
    <w:link w:val="TutosTitre"/>
    <w:rsid w:val="00A45523"/>
    <w:rPr>
      <w:rFonts w:ascii="Tahoma" w:eastAsiaTheme="majorEastAsia" w:hAnsi="Tahoma" w:cs="Tahoma"/>
      <w:smallCaps/>
      <w:noProof/>
      <w:color w:val="2A2E46"/>
      <w:spacing w:val="-10"/>
      <w:kern w:val="28"/>
      <w:sz w:val="40"/>
      <w:szCs w:val="56"/>
      <w:shd w:val="clear" w:color="auto" w:fill="FCDDD0"/>
      <w:lang w:eastAsia="fr-FR"/>
    </w:rPr>
  </w:style>
  <w:style w:type="character" w:styleId="Lienhypertexte">
    <w:name w:val="Hyperlink"/>
    <w:basedOn w:val="Policepardfaut"/>
    <w:uiPriority w:val="99"/>
    <w:unhideWhenUsed/>
    <w:rsid w:val="003B65A4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3B65A4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68608C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E7F9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E7F9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E7F9D"/>
    <w:rPr>
      <w:rFonts w:ascii="Arial" w:eastAsia="Arial" w:hAnsi="Arial" w:cs="Arial"/>
      <w:color w:val="000000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E7F9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E7F9D"/>
    <w:rPr>
      <w:rFonts w:ascii="Arial" w:eastAsia="Arial" w:hAnsi="Arial" w:cs="Arial"/>
      <w:b/>
      <w:bCs/>
      <w:color w:val="000000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6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6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1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6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3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7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0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9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62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4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5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11" w:color="9A9B9B"/>
                <w:bottom w:val="none" w:sz="0" w:space="0" w:color="auto"/>
                <w:right w:val="none" w:sz="0" w:space="0" w:color="auto"/>
              </w:divBdr>
            </w:div>
          </w:divsChild>
        </w:div>
        <w:div w:id="32913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7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23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14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120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70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0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96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09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092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1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9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710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065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86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858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54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824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8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27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897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21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858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11" w:color="9A9B9B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formation.univ-grenoble-alpes.fr/course/view.php?id=2668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eformation.univ-grenoble-alpes.fr/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otardt\Downloads\template_tutos_portrait_2020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1ABF3-4432-4349-99EF-DE9D28E25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template_tutos_portrait_2020</Template>
  <TotalTime>0</TotalTime>
  <Pages>3</Pages>
  <Words>238</Words>
  <Characters>1314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</vt:i4>
      </vt:variant>
    </vt:vector>
  </HeadingPairs>
  <TitlesOfParts>
    <vt:vector size="4" baseType="lpstr">
      <vt:lpstr/>
      <vt:lpstr>Objectif : se connecter sur la plateforme pédagogique eformation et s’auto-inscr</vt:lpstr>
      <vt:lpstr>    Se connecter à la plateforme eformation</vt:lpstr>
      <vt:lpstr>    S’auto-inscrire au cours Violences Sexistes et Sexuelles : STOP !</vt:lpstr>
    </vt:vector>
  </TitlesOfParts>
  <Company>DSI UGA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RAMONA-CLAUDIA SALLA</dc:creator>
  <cp:keywords/>
  <dc:description/>
  <cp:lastModifiedBy>Relecteur </cp:lastModifiedBy>
  <cp:revision>2</cp:revision>
  <cp:lastPrinted>2018-04-09T07:41:00Z</cp:lastPrinted>
  <dcterms:created xsi:type="dcterms:W3CDTF">2024-09-06T09:29:00Z</dcterms:created>
  <dcterms:modified xsi:type="dcterms:W3CDTF">2024-09-06T09:29:00Z</dcterms:modified>
</cp:coreProperties>
</file>